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8C3C4" w14:textId="77777777" w:rsidR="004D7E0B" w:rsidRPr="00E12A05" w:rsidRDefault="00D93A61" w:rsidP="004D7E0B">
      <w:pPr>
        <w:ind w:left="539"/>
        <w:rPr>
          <w:rFonts w:ascii="Verdana" w:hAnsi="Verdana" w:cs="Arial"/>
          <w:sz w:val="18"/>
          <w:szCs w:val="18"/>
        </w:rPr>
      </w:pPr>
      <w:bookmarkStart w:id="0" w:name="_GoBack"/>
      <w:bookmarkEnd w:id="0"/>
      <w:r w:rsidRPr="00DF1B92">
        <w:rPr>
          <w:rFonts w:ascii="Verdana" w:hAnsi="Verdana" w:cs="Arial"/>
          <w:sz w:val="18"/>
          <w:szCs w:val="18"/>
        </w:rPr>
        <w:br w:type="column"/>
      </w:r>
      <w:r w:rsidR="004D7E0B" w:rsidRPr="00E12A05">
        <w:rPr>
          <w:rFonts w:ascii="Verdana" w:hAnsi="Verdana" w:cs="Arial"/>
          <w:sz w:val="18"/>
          <w:szCs w:val="18"/>
        </w:rPr>
        <w:lastRenderedPageBreak/>
        <w:t xml:space="preserve"> </w:t>
      </w:r>
      <w:r w:rsidR="004D7E0B" w:rsidRPr="00E12A05">
        <w:rPr>
          <w:rFonts w:ascii="Verdana" w:hAnsi="Verdana" w:cs="Arial"/>
          <w:sz w:val="18"/>
          <w:szCs w:val="18"/>
        </w:rPr>
        <w:fldChar w:fldCharType="begin"/>
      </w:r>
      <w:r w:rsidR="004D7E0B" w:rsidRPr="00E12A05">
        <w:rPr>
          <w:rFonts w:ascii="Verdana" w:hAnsi="Verdana" w:cs="Arial"/>
          <w:sz w:val="18"/>
          <w:szCs w:val="18"/>
        </w:rPr>
        <w:instrText xml:space="preserve"> DOCVARIABLE  PARTNER_ADDRESS1</w:instrText>
      </w:r>
    </w:p>
    <w:p w14:paraId="4288C3C5" w14:textId="77777777" w:rsidR="004D7E0B" w:rsidRDefault="004D7E0B" w:rsidP="004D7E0B">
      <w:pPr>
        <w:ind w:left="539"/>
        <w:rPr>
          <w:rFonts w:ascii="Verdana" w:hAnsi="Verdana" w:cs="Arial"/>
          <w:sz w:val="18"/>
          <w:szCs w:val="18"/>
        </w:rPr>
      </w:pPr>
      <w:r w:rsidRPr="00E12A05">
        <w:rPr>
          <w:rFonts w:ascii="Verdana" w:hAnsi="Verdana" w:cs="Arial"/>
          <w:sz w:val="18"/>
          <w:szCs w:val="18"/>
        </w:rPr>
        <w:instrText xml:space="preserve">\* MERGEFORMAT </w:instrText>
      </w:r>
      <w:r w:rsidRPr="00E12A05">
        <w:rPr>
          <w:rFonts w:ascii="Verdana" w:hAnsi="Verdana" w:cs="Arial"/>
          <w:sz w:val="18"/>
          <w:szCs w:val="18"/>
        </w:rPr>
        <w:fldChar w:fldCharType="end"/>
      </w:r>
      <w:r w:rsidRPr="00E12A05">
        <w:rPr>
          <w:rFonts w:ascii="Verdana" w:hAnsi="Verdana" w:cs="Arial"/>
          <w:sz w:val="18"/>
          <w:szCs w:val="18"/>
        </w:rPr>
        <w:t xml:space="preserve"> </w:t>
      </w:r>
    </w:p>
    <w:p w14:paraId="57DFB501" w14:textId="5B6B76BD" w:rsidR="00274EB8" w:rsidRDefault="00274EB8" w:rsidP="00274EB8">
      <w:pPr>
        <w:ind w:left="539"/>
        <w:rPr>
          <w:rFonts w:ascii="Verdana" w:hAnsi="Verdana"/>
          <w:sz w:val="18"/>
          <w:szCs w:val="18"/>
        </w:rPr>
      </w:pPr>
    </w:p>
    <w:p w14:paraId="4288C3C6" w14:textId="6AB0E827" w:rsidR="004D7E0B" w:rsidRPr="00E12A05" w:rsidRDefault="004D7E0B" w:rsidP="00274EB8">
      <w:pPr>
        <w:ind w:left="539"/>
        <w:rPr>
          <w:rFonts w:ascii="Verdana" w:hAnsi="Verdana" w:cs="Arial"/>
          <w:sz w:val="18"/>
          <w:szCs w:val="18"/>
        </w:rPr>
      </w:pPr>
      <w:r w:rsidRPr="00E12A05">
        <w:rPr>
          <w:rFonts w:ascii="Verdana" w:hAnsi="Verdana" w:cs="Arial"/>
          <w:sz w:val="18"/>
          <w:szCs w:val="18"/>
        </w:rPr>
        <w:fldChar w:fldCharType="begin"/>
      </w:r>
      <w:r w:rsidRPr="00E12A05">
        <w:rPr>
          <w:rFonts w:ascii="Verdana" w:hAnsi="Verdana" w:cs="Arial"/>
          <w:sz w:val="18"/>
          <w:szCs w:val="18"/>
        </w:rPr>
        <w:instrText xml:space="preserve"> DOCVARIABLE  PARTNER_ADDRESS1</w:instrText>
      </w:r>
    </w:p>
    <w:p w14:paraId="4288C3C7" w14:textId="77777777" w:rsidR="004D7E0B" w:rsidRPr="00E12A05" w:rsidRDefault="004D7E0B" w:rsidP="004D7E0B">
      <w:pPr>
        <w:ind w:left="539"/>
        <w:rPr>
          <w:rFonts w:ascii="Verdana" w:hAnsi="Verdana" w:cs="Arial"/>
          <w:sz w:val="18"/>
          <w:szCs w:val="18"/>
        </w:rPr>
      </w:pPr>
      <w:r w:rsidRPr="00E12A05">
        <w:rPr>
          <w:rFonts w:ascii="Verdana" w:hAnsi="Verdana" w:cs="Arial"/>
          <w:sz w:val="18"/>
          <w:szCs w:val="18"/>
        </w:rPr>
        <w:instrText xml:space="preserve">\* MERGEFORMAT </w:instrText>
      </w:r>
      <w:r w:rsidRPr="00E12A05">
        <w:rPr>
          <w:rFonts w:ascii="Verdana" w:hAnsi="Verdana" w:cs="Arial"/>
          <w:sz w:val="18"/>
          <w:szCs w:val="18"/>
        </w:rPr>
        <w:fldChar w:fldCharType="end"/>
      </w:r>
    </w:p>
    <w:p w14:paraId="4288C3C9" w14:textId="251E83CE" w:rsidR="004D7E0B" w:rsidRDefault="004D7E0B" w:rsidP="003C7B33">
      <w:pPr>
        <w:ind w:left="539"/>
        <w:rPr>
          <w:rFonts w:ascii="Verdana" w:hAnsi="Verdana" w:cs="Arial"/>
          <w:sz w:val="18"/>
          <w:szCs w:val="18"/>
        </w:rPr>
      </w:pPr>
    </w:p>
    <w:p w14:paraId="4288C3CD" w14:textId="47FF020B" w:rsidR="00041EC0" w:rsidRPr="00A47194" w:rsidRDefault="004D7E0B" w:rsidP="00A47194">
      <w:pPr>
        <w:ind w:left="539"/>
        <w:rPr>
          <w:rFonts w:ascii="Verdana" w:hAnsi="Verdana" w:cs="Arial"/>
          <w:sz w:val="18"/>
          <w:szCs w:val="18"/>
        </w:rPr>
        <w:sectPr w:rsidR="00041EC0" w:rsidRPr="00A47194" w:rsidSect="00241D10">
          <w:headerReference w:type="default" r:id="rId12"/>
          <w:footerReference w:type="default" r:id="rId13"/>
          <w:type w:val="continuous"/>
          <w:pgSz w:w="11906" w:h="16838"/>
          <w:pgMar w:top="2552" w:right="851" w:bottom="1871" w:left="1134" w:header="709" w:footer="1650" w:gutter="0"/>
          <w:cols w:num="2" w:space="708"/>
          <w:docGrid w:linePitch="360"/>
        </w:sectPr>
      </w:pPr>
      <w:r w:rsidRPr="00E12A05">
        <w:rPr>
          <w:rFonts w:ascii="Verdana" w:hAnsi="Verdana" w:cs="Arial"/>
          <w:sz w:val="18"/>
          <w:szCs w:val="18"/>
        </w:rPr>
        <w:fldChar w:fldCharType="begin"/>
      </w:r>
      <w:r w:rsidRPr="00E12A05">
        <w:rPr>
          <w:rFonts w:ascii="Verdana" w:hAnsi="Verdana" w:cs="Arial"/>
          <w:sz w:val="18"/>
          <w:szCs w:val="18"/>
        </w:rPr>
        <w:instrText xml:space="preserve"> DOCVARIABLE  PARTNER_ADDRESS3  \* MERGEFORMAT </w:instrText>
      </w:r>
      <w:r w:rsidRPr="00E12A05">
        <w:rPr>
          <w:rFonts w:ascii="Verdana" w:hAnsi="Verdana" w:cs="Arial"/>
          <w:sz w:val="18"/>
          <w:szCs w:val="18"/>
        </w:rPr>
        <w:fldChar w:fldCharType="end"/>
      </w:r>
    </w:p>
    <w:p w14:paraId="3ECF28D2" w14:textId="77777777" w:rsidR="00832CE5" w:rsidRDefault="00A63A7C" w:rsidP="00621CEF">
      <w:pPr>
        <w:jc w:val="both"/>
        <w:rPr>
          <w:rFonts w:ascii="Verdana" w:hAnsi="Verdana" w:cs="Arial"/>
          <w:b/>
          <w:sz w:val="32"/>
          <w:szCs w:val="32"/>
        </w:rPr>
      </w:pPr>
      <w:r w:rsidRPr="00A47194">
        <w:rPr>
          <w:rFonts w:ascii="Verdana" w:hAnsi="Verdana" w:cs="Arial"/>
          <w:b/>
          <w:sz w:val="32"/>
          <w:szCs w:val="32"/>
        </w:rPr>
        <w:lastRenderedPageBreak/>
        <w:t>Oznámení – o přerušení dodávky vody</w:t>
      </w:r>
      <w:r w:rsidR="00A47194" w:rsidRPr="00A47194">
        <w:rPr>
          <w:rFonts w:ascii="Verdana" w:hAnsi="Verdana" w:cs="Arial"/>
          <w:b/>
          <w:sz w:val="32"/>
          <w:szCs w:val="32"/>
        </w:rPr>
        <w:t xml:space="preserve">, </w:t>
      </w:r>
      <w:r w:rsidRPr="00A47194">
        <w:rPr>
          <w:rFonts w:ascii="Verdana" w:hAnsi="Verdana" w:cs="Arial"/>
          <w:b/>
          <w:sz w:val="32"/>
          <w:szCs w:val="32"/>
        </w:rPr>
        <w:t xml:space="preserve">v Sušici, </w:t>
      </w:r>
      <w:r w:rsidR="00621CEF">
        <w:rPr>
          <w:rFonts w:ascii="Verdana" w:hAnsi="Verdana" w:cs="Arial"/>
          <w:b/>
          <w:sz w:val="32"/>
          <w:szCs w:val="32"/>
        </w:rPr>
        <w:t>místní část Červené Dvorce</w:t>
      </w:r>
      <w:r w:rsidRPr="00A47194">
        <w:rPr>
          <w:rFonts w:ascii="Verdana" w:hAnsi="Verdana" w:cs="Arial"/>
          <w:b/>
          <w:sz w:val="32"/>
          <w:szCs w:val="32"/>
        </w:rPr>
        <w:t>,</w:t>
      </w:r>
      <w:r w:rsidR="00832CE5">
        <w:rPr>
          <w:rFonts w:ascii="Verdana" w:hAnsi="Verdana" w:cs="Arial"/>
          <w:b/>
          <w:sz w:val="32"/>
          <w:szCs w:val="32"/>
        </w:rPr>
        <w:t xml:space="preserve"> za</w:t>
      </w:r>
      <w:r w:rsidR="00832CE5" w:rsidRPr="00832CE5">
        <w:t xml:space="preserve"> </w:t>
      </w:r>
      <w:r w:rsidR="00832CE5" w:rsidRPr="00832CE5">
        <w:rPr>
          <w:rFonts w:ascii="Verdana" w:hAnsi="Verdana" w:cs="Arial"/>
          <w:b/>
          <w:sz w:val="32"/>
          <w:szCs w:val="32"/>
        </w:rPr>
        <w:t>čerpací stanic</w:t>
      </w:r>
      <w:r w:rsidR="00832CE5">
        <w:rPr>
          <w:rFonts w:ascii="Verdana" w:hAnsi="Verdana" w:cs="Arial"/>
          <w:b/>
          <w:sz w:val="32"/>
          <w:szCs w:val="32"/>
        </w:rPr>
        <w:t>í</w:t>
      </w:r>
      <w:r w:rsidR="00832CE5" w:rsidRPr="00832CE5">
        <w:rPr>
          <w:rFonts w:ascii="Verdana" w:hAnsi="Verdana" w:cs="Arial"/>
          <w:b/>
          <w:sz w:val="32"/>
          <w:szCs w:val="32"/>
        </w:rPr>
        <w:t xml:space="preserve"> vodovodní ČSV 3 Sušice – Červené Dvorce</w:t>
      </w:r>
      <w:r w:rsidR="00832CE5">
        <w:rPr>
          <w:rFonts w:ascii="Verdana" w:hAnsi="Verdana" w:cs="Arial"/>
          <w:b/>
          <w:sz w:val="32"/>
          <w:szCs w:val="32"/>
        </w:rPr>
        <w:t>,</w:t>
      </w:r>
    </w:p>
    <w:p w14:paraId="5DA78ED3" w14:textId="1653D7B1" w:rsidR="006A3C2C" w:rsidRDefault="00A63A7C" w:rsidP="00621CEF">
      <w:pPr>
        <w:jc w:val="both"/>
        <w:rPr>
          <w:rFonts w:ascii="Verdana" w:hAnsi="Verdana" w:cs="Arial"/>
          <w:b/>
          <w:sz w:val="32"/>
          <w:szCs w:val="32"/>
        </w:rPr>
      </w:pPr>
      <w:r w:rsidRPr="00A47194">
        <w:rPr>
          <w:rFonts w:ascii="Verdana" w:hAnsi="Verdana" w:cs="Arial"/>
          <w:b/>
          <w:sz w:val="32"/>
          <w:szCs w:val="32"/>
        </w:rPr>
        <w:t xml:space="preserve">dne </w:t>
      </w:r>
      <w:r w:rsidR="00621CEF">
        <w:rPr>
          <w:rFonts w:ascii="Verdana" w:hAnsi="Verdana" w:cs="Arial"/>
          <w:b/>
          <w:sz w:val="32"/>
          <w:szCs w:val="32"/>
        </w:rPr>
        <w:t>2</w:t>
      </w:r>
      <w:r w:rsidR="00832CE5">
        <w:rPr>
          <w:rFonts w:ascii="Verdana" w:hAnsi="Verdana" w:cs="Arial"/>
          <w:b/>
          <w:sz w:val="32"/>
          <w:szCs w:val="32"/>
        </w:rPr>
        <w:t>4</w:t>
      </w:r>
      <w:r w:rsidRPr="00A47194">
        <w:rPr>
          <w:rFonts w:ascii="Verdana" w:hAnsi="Verdana" w:cs="Arial"/>
          <w:b/>
          <w:sz w:val="32"/>
          <w:szCs w:val="32"/>
        </w:rPr>
        <w:t>.</w:t>
      </w:r>
      <w:r w:rsidR="00621CEF">
        <w:rPr>
          <w:rFonts w:ascii="Verdana" w:hAnsi="Verdana" w:cs="Arial"/>
          <w:b/>
          <w:sz w:val="32"/>
          <w:szCs w:val="32"/>
        </w:rPr>
        <w:t>8</w:t>
      </w:r>
      <w:r w:rsidRPr="00A47194">
        <w:rPr>
          <w:rFonts w:ascii="Verdana" w:hAnsi="Verdana" w:cs="Arial"/>
          <w:b/>
          <w:sz w:val="32"/>
          <w:szCs w:val="32"/>
        </w:rPr>
        <w:t>.202</w:t>
      </w:r>
      <w:r w:rsidR="00A47194" w:rsidRPr="00A47194">
        <w:rPr>
          <w:rFonts w:ascii="Verdana" w:hAnsi="Verdana" w:cs="Arial"/>
          <w:b/>
          <w:sz w:val="32"/>
          <w:szCs w:val="32"/>
        </w:rPr>
        <w:t xml:space="preserve">6, od </w:t>
      </w:r>
      <w:r w:rsidR="00621CEF" w:rsidRPr="00621CEF">
        <w:rPr>
          <w:rFonts w:ascii="Verdana" w:hAnsi="Verdana" w:cs="Arial"/>
          <w:b/>
          <w:sz w:val="32"/>
          <w:szCs w:val="32"/>
        </w:rPr>
        <w:t xml:space="preserve">7:30 </w:t>
      </w:r>
      <w:r w:rsidR="00A47194" w:rsidRPr="00A47194">
        <w:rPr>
          <w:rFonts w:ascii="Verdana" w:hAnsi="Verdana" w:cs="Arial"/>
          <w:b/>
          <w:sz w:val="32"/>
          <w:szCs w:val="32"/>
        </w:rPr>
        <w:t>hod.</w:t>
      </w:r>
      <w:r w:rsidR="00621CEF">
        <w:rPr>
          <w:rFonts w:ascii="Verdana" w:hAnsi="Verdana" w:cs="Arial"/>
          <w:b/>
          <w:sz w:val="32"/>
          <w:szCs w:val="32"/>
        </w:rPr>
        <w:t xml:space="preserve"> do </w:t>
      </w:r>
      <w:r w:rsidR="00621CEF" w:rsidRPr="00621CEF">
        <w:rPr>
          <w:rFonts w:ascii="Verdana" w:hAnsi="Verdana" w:cs="Arial"/>
          <w:b/>
          <w:sz w:val="32"/>
          <w:szCs w:val="32"/>
        </w:rPr>
        <w:t>17:30</w:t>
      </w:r>
      <w:r w:rsidR="00621CEF">
        <w:rPr>
          <w:rFonts w:ascii="Verdana" w:hAnsi="Verdana" w:cs="Arial"/>
          <w:b/>
          <w:sz w:val="32"/>
          <w:szCs w:val="32"/>
        </w:rPr>
        <w:t xml:space="preserve"> hod.</w:t>
      </w:r>
    </w:p>
    <w:p w14:paraId="200CCCD0" w14:textId="77777777" w:rsidR="00832CE5" w:rsidRDefault="00832CE5" w:rsidP="00621CEF">
      <w:pPr>
        <w:jc w:val="both"/>
        <w:rPr>
          <w:rFonts w:ascii="Verdana" w:hAnsi="Verdana" w:cs="Arial"/>
          <w:b/>
          <w:sz w:val="32"/>
          <w:szCs w:val="32"/>
        </w:rPr>
      </w:pPr>
    </w:p>
    <w:p w14:paraId="6D8BEA50" w14:textId="08597FC9" w:rsidR="00621CEF" w:rsidRPr="00832CE5" w:rsidRDefault="00621CEF" w:rsidP="00832CE5">
      <w:pPr>
        <w:rPr>
          <w:rFonts w:ascii="Verdana" w:hAnsi="Verdana" w:cs="Arial"/>
          <w:bCs/>
          <w:sz w:val="28"/>
          <w:szCs w:val="28"/>
        </w:rPr>
      </w:pPr>
      <w:r w:rsidRPr="00832CE5">
        <w:rPr>
          <w:rFonts w:ascii="Verdana" w:hAnsi="Verdana" w:cs="Arial"/>
          <w:bCs/>
          <w:sz w:val="28"/>
          <w:szCs w:val="28"/>
        </w:rPr>
        <w:t xml:space="preserve">Z důvodu plánovaného </w:t>
      </w:r>
      <w:r w:rsidR="00832CE5" w:rsidRPr="00832CE5">
        <w:rPr>
          <w:rFonts w:ascii="Verdana" w:hAnsi="Verdana" w:cs="Arial"/>
          <w:bCs/>
          <w:sz w:val="28"/>
          <w:szCs w:val="28"/>
        </w:rPr>
        <w:t xml:space="preserve">přerušení dodávky elektřiny </w:t>
      </w:r>
      <w:r w:rsidRPr="00832CE5">
        <w:rPr>
          <w:rFonts w:ascii="Verdana" w:hAnsi="Verdana" w:cs="Arial"/>
          <w:bCs/>
          <w:sz w:val="28"/>
          <w:szCs w:val="28"/>
        </w:rPr>
        <w:t>č.</w:t>
      </w:r>
      <w:r w:rsidR="00832CE5">
        <w:rPr>
          <w:rFonts w:ascii="Verdana" w:hAnsi="Verdana" w:cs="Arial"/>
          <w:bCs/>
          <w:sz w:val="28"/>
          <w:szCs w:val="28"/>
        </w:rPr>
        <w:t xml:space="preserve"> </w:t>
      </w:r>
      <w:r w:rsidRPr="00832CE5">
        <w:rPr>
          <w:rFonts w:ascii="Verdana" w:hAnsi="Verdana" w:cs="Arial"/>
          <w:bCs/>
          <w:sz w:val="28"/>
          <w:szCs w:val="28"/>
        </w:rPr>
        <w:t xml:space="preserve">110061097834 v odběrném místě: Sušice/Červené </w:t>
      </w:r>
      <w:r w:rsidR="00832CE5">
        <w:rPr>
          <w:rFonts w:ascii="Verdana" w:hAnsi="Verdana" w:cs="Arial"/>
          <w:bCs/>
          <w:sz w:val="28"/>
          <w:szCs w:val="28"/>
        </w:rPr>
        <w:t>D</w:t>
      </w:r>
      <w:r w:rsidRPr="00832CE5">
        <w:rPr>
          <w:rFonts w:ascii="Verdana" w:hAnsi="Verdana" w:cs="Arial"/>
          <w:bCs/>
          <w:sz w:val="28"/>
          <w:szCs w:val="28"/>
        </w:rPr>
        <w:t>vorce</w:t>
      </w:r>
      <w:r w:rsidR="00832CE5">
        <w:rPr>
          <w:rFonts w:ascii="Verdana" w:hAnsi="Verdana" w:cs="Arial"/>
          <w:bCs/>
          <w:sz w:val="28"/>
          <w:szCs w:val="28"/>
        </w:rPr>
        <w:t xml:space="preserve"> </w:t>
      </w:r>
      <w:r w:rsidRPr="00832CE5">
        <w:rPr>
          <w:rFonts w:ascii="Verdana" w:hAnsi="Verdana" w:cs="Arial"/>
          <w:bCs/>
          <w:sz w:val="28"/>
          <w:szCs w:val="28"/>
        </w:rPr>
        <w:t>/54/54/1</w:t>
      </w:r>
      <w:r w:rsidR="00832CE5" w:rsidRPr="00832CE5">
        <w:rPr>
          <w:rFonts w:ascii="Verdana" w:hAnsi="Verdana" w:cs="Arial"/>
          <w:bCs/>
          <w:sz w:val="28"/>
          <w:szCs w:val="28"/>
        </w:rPr>
        <w:t>,</w:t>
      </w:r>
      <w:r w:rsidRPr="00832CE5">
        <w:rPr>
          <w:rFonts w:ascii="Verdana" w:hAnsi="Verdana" w:cs="Arial"/>
          <w:bCs/>
          <w:sz w:val="28"/>
          <w:szCs w:val="28"/>
        </w:rPr>
        <w:t xml:space="preserve"> do</w:t>
      </w:r>
      <w:r w:rsidR="00832CE5" w:rsidRPr="00832CE5">
        <w:rPr>
          <w:rFonts w:ascii="Verdana" w:hAnsi="Verdana" w:cs="Arial"/>
          <w:bCs/>
          <w:sz w:val="28"/>
          <w:szCs w:val="28"/>
        </w:rPr>
        <w:t xml:space="preserve"> čerpací stanice vodovodní</w:t>
      </w:r>
      <w:r w:rsidRPr="00832CE5">
        <w:rPr>
          <w:rFonts w:ascii="Verdana" w:hAnsi="Verdana" w:cs="Arial"/>
          <w:bCs/>
          <w:sz w:val="28"/>
          <w:szCs w:val="28"/>
        </w:rPr>
        <w:t xml:space="preserve"> ČSV 3 Sušice – Červené Dvorce.</w:t>
      </w:r>
    </w:p>
    <w:p w14:paraId="7E90B472" w14:textId="77777777" w:rsidR="00621CEF" w:rsidRPr="00A47194" w:rsidRDefault="00621CEF" w:rsidP="00621CEF">
      <w:pPr>
        <w:jc w:val="both"/>
        <w:rPr>
          <w:rFonts w:ascii="Verdana" w:hAnsi="Verdana" w:cs="Arial"/>
          <w:b/>
          <w:sz w:val="32"/>
          <w:szCs w:val="32"/>
        </w:rPr>
      </w:pPr>
    </w:p>
    <w:p w14:paraId="6EBB1DBD" w14:textId="77777777" w:rsidR="00A47194" w:rsidRPr="00A47194" w:rsidRDefault="00A47194" w:rsidP="00A47194">
      <w:pPr>
        <w:ind w:right="0"/>
        <w:jc w:val="both"/>
        <w:rPr>
          <w:rFonts w:ascii="Verdana" w:hAnsi="Verdana" w:cs="Arial"/>
          <w:sz w:val="28"/>
          <w:szCs w:val="28"/>
        </w:rPr>
      </w:pPr>
    </w:p>
    <w:p w14:paraId="1B70DC2A" w14:textId="5C02DDDE" w:rsidR="00A47194" w:rsidRPr="00A47194" w:rsidRDefault="00A47194" w:rsidP="00A47194">
      <w:pPr>
        <w:ind w:right="0"/>
        <w:jc w:val="both"/>
        <w:rPr>
          <w:rFonts w:ascii="Verdana" w:hAnsi="Verdana" w:cs="Arial"/>
          <w:sz w:val="28"/>
          <w:szCs w:val="28"/>
        </w:rPr>
      </w:pPr>
      <w:r w:rsidRPr="00A47194">
        <w:rPr>
          <w:rFonts w:ascii="Verdana" w:hAnsi="Verdana" w:cs="Arial"/>
          <w:sz w:val="28"/>
          <w:szCs w:val="28"/>
        </w:rPr>
        <w:t xml:space="preserve">Během </w:t>
      </w:r>
      <w:r w:rsidR="00621CEF" w:rsidRPr="00621CEF">
        <w:rPr>
          <w:rFonts w:ascii="Verdana" w:hAnsi="Verdana" w:cs="Arial"/>
          <w:sz w:val="28"/>
          <w:szCs w:val="28"/>
        </w:rPr>
        <w:t>přerušení dodávky elektřiny</w:t>
      </w:r>
      <w:r w:rsidRPr="00A47194">
        <w:rPr>
          <w:rFonts w:ascii="Verdana" w:hAnsi="Verdana" w:cs="Arial"/>
          <w:sz w:val="28"/>
          <w:szCs w:val="28"/>
        </w:rPr>
        <w:t xml:space="preserve">, bude přerušena dodávka vody, do </w:t>
      </w:r>
      <w:r w:rsidR="00621CEF">
        <w:rPr>
          <w:rFonts w:ascii="Verdana" w:hAnsi="Verdana" w:cs="Arial"/>
          <w:sz w:val="28"/>
          <w:szCs w:val="28"/>
        </w:rPr>
        <w:t>rodinných domů</w:t>
      </w:r>
      <w:r w:rsidR="000E478E">
        <w:rPr>
          <w:rFonts w:ascii="Verdana" w:hAnsi="Verdana" w:cs="Arial"/>
          <w:sz w:val="28"/>
          <w:szCs w:val="28"/>
        </w:rPr>
        <w:t xml:space="preserve"> č.p.</w:t>
      </w:r>
      <w:r w:rsidRPr="00A47194">
        <w:rPr>
          <w:rFonts w:ascii="Verdana" w:hAnsi="Verdana" w:cs="Arial"/>
          <w:sz w:val="28"/>
          <w:szCs w:val="28"/>
        </w:rPr>
        <w:t xml:space="preserve"> </w:t>
      </w:r>
      <w:r w:rsidR="00832CE5">
        <w:rPr>
          <w:rFonts w:ascii="Verdana" w:hAnsi="Verdana" w:cs="Arial"/>
          <w:sz w:val="28"/>
          <w:szCs w:val="28"/>
        </w:rPr>
        <w:t>9, 10, 11, 12, 13, 14, 39, 52, 22, 25, 8, 7, 57.</w:t>
      </w:r>
    </w:p>
    <w:p w14:paraId="53BAFE84" w14:textId="77777777" w:rsidR="00A47194" w:rsidRPr="00A47194" w:rsidRDefault="00A47194" w:rsidP="00A47194">
      <w:pPr>
        <w:ind w:right="0"/>
        <w:jc w:val="both"/>
        <w:rPr>
          <w:rFonts w:ascii="Verdana" w:hAnsi="Verdana" w:cs="Arial"/>
          <w:sz w:val="28"/>
          <w:szCs w:val="28"/>
        </w:rPr>
      </w:pPr>
    </w:p>
    <w:p w14:paraId="76594C68" w14:textId="294AC178" w:rsidR="006A3C2C" w:rsidRPr="00832CE5" w:rsidRDefault="00A47194" w:rsidP="00A47194">
      <w:pPr>
        <w:ind w:right="0"/>
        <w:jc w:val="both"/>
        <w:rPr>
          <w:rFonts w:ascii="Verdana" w:hAnsi="Verdana" w:cs="Arial"/>
          <w:b/>
          <w:bCs/>
          <w:sz w:val="28"/>
          <w:szCs w:val="28"/>
        </w:rPr>
      </w:pPr>
      <w:r w:rsidRPr="00832CE5">
        <w:rPr>
          <w:rFonts w:ascii="Verdana" w:hAnsi="Verdana" w:cs="Arial"/>
          <w:b/>
          <w:bCs/>
          <w:sz w:val="28"/>
          <w:szCs w:val="28"/>
        </w:rPr>
        <w:t>Během opravy havárie vodovodu, bude přistavena cisterna s pitnou vodou</w:t>
      </w:r>
      <w:r w:rsidR="00832CE5" w:rsidRPr="00832CE5">
        <w:rPr>
          <w:rFonts w:ascii="Verdana" w:hAnsi="Verdana" w:cs="Arial"/>
          <w:b/>
          <w:bCs/>
          <w:sz w:val="28"/>
          <w:szCs w:val="28"/>
        </w:rPr>
        <w:t xml:space="preserve"> v horní části obce</w:t>
      </w:r>
      <w:r w:rsidRPr="00832CE5">
        <w:rPr>
          <w:rFonts w:ascii="Verdana" w:hAnsi="Verdana" w:cs="Arial"/>
          <w:b/>
          <w:bCs/>
          <w:sz w:val="28"/>
          <w:szCs w:val="28"/>
        </w:rPr>
        <w:t>.</w:t>
      </w:r>
    </w:p>
    <w:p w14:paraId="5AD5308F" w14:textId="77777777" w:rsidR="006A3C2C" w:rsidRPr="006A3C2C" w:rsidRDefault="006A3C2C" w:rsidP="006A3C2C">
      <w:pPr>
        <w:jc w:val="both"/>
        <w:rPr>
          <w:rFonts w:ascii="Verdana" w:hAnsi="Verdana" w:cs="Arial"/>
          <w:sz w:val="18"/>
          <w:szCs w:val="18"/>
        </w:rPr>
      </w:pPr>
    </w:p>
    <w:p w14:paraId="3FB4C4AD" w14:textId="77777777" w:rsidR="006A3C2C" w:rsidRPr="006A3C2C" w:rsidRDefault="006A3C2C" w:rsidP="006A3C2C">
      <w:pPr>
        <w:jc w:val="both"/>
        <w:rPr>
          <w:rFonts w:ascii="Verdana" w:hAnsi="Verdana" w:cs="Arial"/>
          <w:sz w:val="18"/>
          <w:szCs w:val="18"/>
        </w:rPr>
      </w:pPr>
    </w:p>
    <w:p w14:paraId="14E9FBD0" w14:textId="77777777" w:rsidR="006A3C2C" w:rsidRPr="006A3C2C" w:rsidRDefault="006A3C2C" w:rsidP="006A3C2C">
      <w:pPr>
        <w:jc w:val="both"/>
        <w:rPr>
          <w:rFonts w:ascii="Verdana" w:hAnsi="Verdana" w:cs="Arial"/>
          <w:sz w:val="18"/>
          <w:szCs w:val="18"/>
        </w:rPr>
      </w:pPr>
    </w:p>
    <w:p w14:paraId="6F6E21AB" w14:textId="77777777" w:rsidR="006A3C2C" w:rsidRPr="006A3C2C" w:rsidRDefault="006A3C2C" w:rsidP="006A3C2C">
      <w:pPr>
        <w:jc w:val="both"/>
        <w:rPr>
          <w:rFonts w:ascii="Verdana" w:hAnsi="Verdana" w:cs="Arial"/>
          <w:sz w:val="18"/>
          <w:szCs w:val="18"/>
        </w:rPr>
      </w:pPr>
    </w:p>
    <w:p w14:paraId="6F0E856B" w14:textId="77777777" w:rsidR="006A3C2C" w:rsidRPr="006A3C2C" w:rsidRDefault="006A3C2C" w:rsidP="006A3C2C">
      <w:pPr>
        <w:jc w:val="both"/>
        <w:rPr>
          <w:rFonts w:ascii="Verdana" w:hAnsi="Verdana" w:cs="Arial"/>
          <w:sz w:val="18"/>
          <w:szCs w:val="18"/>
        </w:rPr>
      </w:pPr>
    </w:p>
    <w:p w14:paraId="1B215415" w14:textId="77777777" w:rsidR="006A3C2C" w:rsidRPr="006A3C2C" w:rsidRDefault="006A3C2C" w:rsidP="006A3C2C">
      <w:pPr>
        <w:jc w:val="both"/>
        <w:rPr>
          <w:rFonts w:ascii="Verdana" w:hAnsi="Verdana" w:cs="Arial"/>
          <w:sz w:val="18"/>
          <w:szCs w:val="18"/>
        </w:rPr>
      </w:pPr>
    </w:p>
    <w:p w14:paraId="68A366FE" w14:textId="77777777" w:rsidR="006A3C2C" w:rsidRPr="006A3C2C" w:rsidRDefault="006A3C2C" w:rsidP="006A3C2C">
      <w:pPr>
        <w:jc w:val="both"/>
        <w:rPr>
          <w:rFonts w:ascii="Verdana" w:hAnsi="Verdana" w:cs="Arial"/>
          <w:smallCaps/>
          <w:sz w:val="18"/>
          <w:szCs w:val="18"/>
        </w:rPr>
      </w:pPr>
      <w:r w:rsidRPr="006A3C2C">
        <w:rPr>
          <w:rFonts w:ascii="Verdana" w:hAnsi="Verdana" w:cs="Arial"/>
          <w:smallCaps/>
          <w:sz w:val="18"/>
          <w:szCs w:val="18"/>
        </w:rPr>
        <w:t xml:space="preserve"> </w:t>
      </w:r>
    </w:p>
    <w:p w14:paraId="5FB31568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>S pozdravem</w:t>
      </w:r>
    </w:p>
    <w:p w14:paraId="74492FA3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</w:p>
    <w:p w14:paraId="36B57FE5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bookmarkStart w:id="1" w:name="_Hlk57885952"/>
      <w:r w:rsidRPr="006A3C2C">
        <w:rPr>
          <w:rFonts w:ascii="Verdana" w:hAnsi="Verdana" w:cs="Arial"/>
          <w:sz w:val="18"/>
          <w:szCs w:val="18"/>
        </w:rPr>
        <w:t>Václav Šobr</w:t>
      </w:r>
    </w:p>
    <w:p w14:paraId="6BF83B72" w14:textId="62927D6E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>vedoucí provoz</w:t>
      </w:r>
      <w:r w:rsidR="00A47194">
        <w:rPr>
          <w:rFonts w:ascii="Verdana" w:hAnsi="Verdana" w:cs="Arial"/>
          <w:sz w:val="18"/>
          <w:szCs w:val="18"/>
        </w:rPr>
        <w:t>ního střediska</w:t>
      </w:r>
      <w:r w:rsidRPr="006A3C2C">
        <w:rPr>
          <w:rFonts w:ascii="Verdana" w:hAnsi="Verdana" w:cs="Arial"/>
          <w:sz w:val="18"/>
          <w:szCs w:val="18"/>
        </w:rPr>
        <w:t xml:space="preserve"> Sušicko</w:t>
      </w:r>
    </w:p>
    <w:p w14:paraId="2D0D7AA7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</w:p>
    <w:p w14:paraId="7927246B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>ČEVAK a.s.</w:t>
      </w:r>
    </w:p>
    <w:p w14:paraId="6DAD0F36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>Severní 2264/8 | 370 10 České Budějovice</w:t>
      </w:r>
    </w:p>
    <w:p w14:paraId="232D6BA7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>IČO: 60849657 | DIČ: CZ60849657</w:t>
      </w:r>
    </w:p>
    <w:p w14:paraId="2087A1D6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</w:p>
    <w:p w14:paraId="0E58631D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>Pobočka:</w:t>
      </w:r>
    </w:p>
    <w:p w14:paraId="6FDF173D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>Pražská 1087 | 342 01 Sušice</w:t>
      </w:r>
    </w:p>
    <w:p w14:paraId="5C8B78D8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</w:p>
    <w:p w14:paraId="6DA7CFB5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 xml:space="preserve">[M] +420 </w:t>
      </w:r>
      <w:r w:rsidRPr="006A3C2C">
        <w:rPr>
          <w:rFonts w:ascii="Verdana" w:hAnsi="Verdana" w:cs="Arial"/>
          <w:sz w:val="18"/>
          <w:szCs w:val="18"/>
          <w:lang w:val="en-US"/>
        </w:rPr>
        <w:t xml:space="preserve">724 909 852 </w:t>
      </w:r>
    </w:p>
    <w:p w14:paraId="59D83968" w14:textId="77777777" w:rsidR="006A3C2C" w:rsidRPr="006A3C2C" w:rsidRDefault="006A3C2C" w:rsidP="006A3C2C">
      <w:pPr>
        <w:rPr>
          <w:rFonts w:ascii="Verdana" w:hAnsi="Verdana" w:cs="Arial"/>
          <w:sz w:val="18"/>
          <w:szCs w:val="18"/>
        </w:rPr>
      </w:pPr>
      <w:r w:rsidRPr="006A3C2C">
        <w:rPr>
          <w:rFonts w:ascii="Verdana" w:hAnsi="Verdana" w:cs="Arial"/>
          <w:sz w:val="18"/>
          <w:szCs w:val="18"/>
        </w:rPr>
        <w:t xml:space="preserve">[E] </w:t>
      </w:r>
      <w:hyperlink r:id="rId14" w:history="1">
        <w:r w:rsidRPr="006A3C2C">
          <w:rPr>
            <w:rFonts w:ascii="Verdana" w:hAnsi="Verdana" w:cs="Arial"/>
            <w:color w:val="0000FF" w:themeColor="hyperlink"/>
            <w:sz w:val="18"/>
            <w:szCs w:val="18"/>
            <w:u w:val="single"/>
          </w:rPr>
          <w:t>vaclav.sobr@cevak.cz</w:t>
        </w:r>
      </w:hyperlink>
      <w:r w:rsidRPr="006A3C2C">
        <w:rPr>
          <w:rFonts w:ascii="Verdana" w:hAnsi="Verdana" w:cs="Arial"/>
          <w:sz w:val="18"/>
          <w:szCs w:val="18"/>
        </w:rPr>
        <w:t xml:space="preserve">  </w:t>
      </w:r>
    </w:p>
    <w:bookmarkEnd w:id="1"/>
    <w:p w14:paraId="4288C3D0" w14:textId="034590D3" w:rsidR="00241D10" w:rsidRPr="00241D10" w:rsidRDefault="00832CE5" w:rsidP="00241D10">
      <w:pPr>
        <w:jc w:val="center"/>
        <w:rPr>
          <w:rFonts w:ascii="Verdana" w:hAnsi="Verdana"/>
          <w:b/>
        </w:rPr>
      </w:pPr>
      <w:r>
        <w:rPr>
          <w:noProof/>
          <w:lang w:eastAsia="cs-CZ"/>
        </w:rPr>
        <w:lastRenderedPageBreak/>
        <w:drawing>
          <wp:inline distT="0" distB="0" distL="0" distR="0" wp14:anchorId="3A4B049C" wp14:editId="393D0B0A">
            <wp:extent cx="6299835" cy="5620385"/>
            <wp:effectExtent l="0" t="0" r="5715" b="0"/>
            <wp:docPr id="118440801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62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D10" w:rsidRPr="00241D10" w:rsidSect="00241D10">
      <w:type w:val="continuous"/>
      <w:pgSz w:w="11906" w:h="16838"/>
      <w:pgMar w:top="2552" w:right="851" w:bottom="1871" w:left="1134" w:header="709" w:footer="1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EC9E9" w14:textId="77777777" w:rsidR="00D36E08" w:rsidRDefault="00D36E08">
      <w:r>
        <w:separator/>
      </w:r>
    </w:p>
  </w:endnote>
  <w:endnote w:type="continuationSeparator" w:id="0">
    <w:p w14:paraId="59090943" w14:textId="77777777" w:rsidR="00D36E08" w:rsidRDefault="00D3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8C3F5" w14:textId="77777777" w:rsidR="00B83DFF" w:rsidRDefault="00B83DFF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288C3F8" wp14:editId="4288C3F9">
              <wp:simplePos x="0" y="0"/>
              <wp:positionH relativeFrom="column">
                <wp:posOffset>3697922</wp:posOffset>
              </wp:positionH>
              <wp:positionV relativeFrom="paragraph">
                <wp:posOffset>454660</wp:posOffset>
              </wp:positionV>
              <wp:extent cx="0" cy="302260"/>
              <wp:effectExtent l="0" t="0" r="19050" b="2159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0226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000F60" id="Přímá spojnice 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15pt,35.8pt" to="291.1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" strokecolor="#272727 [2749]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88C3FA" wp14:editId="4288C3FB">
              <wp:simplePos x="0" y="0"/>
              <wp:positionH relativeFrom="column">
                <wp:posOffset>3717608</wp:posOffset>
              </wp:positionH>
              <wp:positionV relativeFrom="paragraph">
                <wp:posOffset>413385</wp:posOffset>
              </wp:positionV>
              <wp:extent cx="1785938" cy="337820"/>
              <wp:effectExtent l="0" t="0" r="0" b="508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938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8C408" w14:textId="77777777" w:rsidR="00B83DFF" w:rsidRPr="008D3A34" w:rsidRDefault="00B83DFF" w:rsidP="00B83DFF">
                          <w:pPr>
                            <w:spacing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  <w:t>IČ: 608 49 657</w:t>
                          </w:r>
                        </w:p>
                        <w:p w14:paraId="4288C409" w14:textId="77777777" w:rsidR="00B83DFF" w:rsidRPr="008D3A34" w:rsidRDefault="00B83DFF" w:rsidP="00B83DFF">
                          <w:pPr>
                            <w:spacing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  <w:t>DIČ: CZ 60849657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288C3F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2.75pt;margin-top:32.55pt;width:140.65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" filled="f" stroked="f">
              <v:textbox>
                <w:txbxContent>
                  <w:p w14:paraId="4288C408" w14:textId="77777777" w:rsidR="00B83DFF" w:rsidRPr="008D3A34" w:rsidRDefault="00B83DFF" w:rsidP="00B83DFF">
                    <w:pPr>
                      <w:spacing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  <w:t>IČ: 608 49 657</w:t>
                    </w:r>
                  </w:p>
                  <w:p w14:paraId="4288C409" w14:textId="77777777" w:rsidR="00B83DFF" w:rsidRPr="008D3A34" w:rsidRDefault="00B83DFF" w:rsidP="00B83DFF">
                    <w:pPr>
                      <w:spacing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  <w:t>DIČ: CZ 60849657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288C3FC" wp14:editId="4288C3FD">
              <wp:simplePos x="0" y="0"/>
              <wp:positionH relativeFrom="column">
                <wp:posOffset>2190433</wp:posOffset>
              </wp:positionH>
              <wp:positionV relativeFrom="paragraph">
                <wp:posOffset>409575</wp:posOffset>
              </wp:positionV>
              <wp:extent cx="2100263" cy="476250"/>
              <wp:effectExtent l="0" t="0" r="0" b="0"/>
              <wp:wrapNone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263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8C40A" w14:textId="77777777" w:rsidR="00B83DFF" w:rsidRPr="008D3A34" w:rsidRDefault="00B83DFF" w:rsidP="00B83DFF">
                          <w:pPr>
                            <w:spacing w:after="100" w:afterAutospacing="1"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  <w:t>Hlášení poruch: 800 120 112</w:t>
                          </w:r>
                        </w:p>
                        <w:p w14:paraId="4288C40B" w14:textId="77777777" w:rsidR="00B83DFF" w:rsidRPr="008D3A34" w:rsidRDefault="00B83DFF" w:rsidP="00B83DFF">
                          <w:pPr>
                            <w:spacing w:after="100" w:afterAutospacing="1"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  <w:t>Zákaznická linka: 844 844 870</w:t>
                          </w:r>
                        </w:p>
                        <w:p w14:paraId="4288C40C" w14:textId="77777777" w:rsidR="00B83DFF" w:rsidRPr="008D3A34" w:rsidRDefault="00B83DFF" w:rsidP="00B83DFF">
                          <w:pPr>
                            <w:spacing w:after="100" w:afterAutospacing="1"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  <w:t>www.cevak.cz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88C3FC" id="_x0000_s1027" type="#_x0000_t202" style="position:absolute;margin-left:172.5pt;margin-top:32.25pt;width:165.4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" filled="f" stroked="f">
              <v:textbox>
                <w:txbxContent>
                  <w:p w14:paraId="4288C40A" w14:textId="77777777" w:rsidR="00B83DFF" w:rsidRPr="008D3A34" w:rsidRDefault="00B83DFF" w:rsidP="00B83DFF">
                    <w:pPr>
                      <w:spacing w:after="100" w:afterAutospacing="1"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  <w:t>Hlášení poruch: 800 120 112</w:t>
                    </w:r>
                  </w:p>
                  <w:p w14:paraId="4288C40B" w14:textId="77777777" w:rsidR="00B83DFF" w:rsidRPr="008D3A34" w:rsidRDefault="00B83DFF" w:rsidP="00B83DFF">
                    <w:pPr>
                      <w:spacing w:after="100" w:afterAutospacing="1"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  <w:t>Zákaznická linka: 844 844 870</w:t>
                    </w:r>
                  </w:p>
                  <w:p w14:paraId="4288C40C" w14:textId="77777777" w:rsidR="00B83DFF" w:rsidRPr="008D3A34" w:rsidRDefault="00B83DFF" w:rsidP="00B83DFF">
                    <w:pPr>
                      <w:spacing w:after="100" w:afterAutospacing="1"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  <w:t>www.cevak.cz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288C3FE" wp14:editId="4288C3FF">
              <wp:simplePos x="0" y="0"/>
              <wp:positionH relativeFrom="column">
                <wp:posOffset>2185353</wp:posOffset>
              </wp:positionH>
              <wp:positionV relativeFrom="paragraph">
                <wp:posOffset>454660</wp:posOffset>
              </wp:positionV>
              <wp:extent cx="0" cy="302260"/>
              <wp:effectExtent l="0" t="0" r="19050" b="2159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0226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0003311" id="Přímá spojnice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1pt,35.8pt" to="172.1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" strokecolor="#272727 [2749]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288C400" wp14:editId="4288C401">
              <wp:simplePos x="0" y="0"/>
              <wp:positionH relativeFrom="column">
                <wp:posOffset>-450850</wp:posOffset>
              </wp:positionH>
              <wp:positionV relativeFrom="paragraph">
                <wp:posOffset>839788</wp:posOffset>
              </wp:positionV>
              <wp:extent cx="4914900" cy="194945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194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8C40D" w14:textId="77777777" w:rsidR="00B83DFF" w:rsidRPr="00986721" w:rsidRDefault="00B83DFF" w:rsidP="00B83DFF">
                          <w:pPr>
                            <w:contextualSpacing/>
                            <w:rPr>
                              <w:rFonts w:ascii="Verdana" w:hAnsi="Verdana"/>
                              <w:spacing w:val="2"/>
                              <w:kern w:val="18"/>
                              <w:sz w:val="12"/>
                              <w:szCs w:val="12"/>
                            </w:rPr>
                          </w:pPr>
                          <w:r w:rsidRPr="00986721">
                            <w:rPr>
                              <w:rFonts w:ascii="Verdana" w:hAnsi="Verdana"/>
                              <w:spacing w:val="2"/>
                              <w:kern w:val="18"/>
                              <w:sz w:val="12"/>
                              <w:szCs w:val="12"/>
                            </w:rPr>
                            <w:t>Společnost je zapsána v obchodním rejstříku oddíl B, vložka 657, u Krajského soudu v Českých Budějovicích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88C400" id="_x0000_s1028" type="#_x0000_t202" style="position:absolute;margin-left:-35.5pt;margin-top:66.15pt;width:387pt;height:1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" filled="f" stroked="f">
              <v:textbox>
                <w:txbxContent>
                  <w:p w14:paraId="4288C40D" w14:textId="77777777" w:rsidR="00B83DFF" w:rsidRPr="00986721" w:rsidRDefault="00B83DFF" w:rsidP="00B83DFF">
                    <w:pPr>
                      <w:contextualSpacing/>
                      <w:rPr>
                        <w:rFonts w:ascii="Verdana" w:hAnsi="Verdana"/>
                        <w:spacing w:val="2"/>
                        <w:kern w:val="18"/>
                        <w:sz w:val="12"/>
                        <w:szCs w:val="12"/>
                      </w:rPr>
                    </w:pPr>
                    <w:r w:rsidRPr="00986721">
                      <w:rPr>
                        <w:rFonts w:ascii="Verdana" w:hAnsi="Verdana"/>
                        <w:spacing w:val="2"/>
                        <w:kern w:val="18"/>
                        <w:sz w:val="12"/>
                        <w:szCs w:val="12"/>
                      </w:rPr>
                      <w:t>Společnost je zapsána v obchodním rejstříku oddíl B, vložka 657, u Krajského soudu v Českých Budějovicích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88C402" wp14:editId="4288C403">
              <wp:simplePos x="0" y="0"/>
              <wp:positionH relativeFrom="column">
                <wp:posOffset>966787</wp:posOffset>
              </wp:positionH>
              <wp:positionV relativeFrom="paragraph">
                <wp:posOffset>410210</wp:posOffset>
              </wp:positionV>
              <wp:extent cx="1609725" cy="4483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448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8C40E" w14:textId="77777777" w:rsidR="00B83DFF" w:rsidRPr="008D3A34" w:rsidRDefault="00B83DFF" w:rsidP="00B83DFF">
                          <w:pPr>
                            <w:spacing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  <w:lang w:val="en-US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  <w:lang w:val="en-US"/>
                            </w:rPr>
                            <w:t>[</w:t>
                          </w: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</w:rPr>
                            <w:t>T</w:t>
                          </w: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  <w:lang w:val="en-US"/>
                            </w:rPr>
                            <w:t>] +420 387 761 911</w:t>
                          </w:r>
                        </w:p>
                        <w:p w14:paraId="4288C40F" w14:textId="77777777" w:rsidR="00B83DFF" w:rsidRPr="008D3A34" w:rsidRDefault="00B83DFF" w:rsidP="00B83DFF">
                          <w:pPr>
                            <w:spacing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  <w:lang w:val="en-US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  <w:lang w:val="en-US"/>
                            </w:rPr>
                            <w:t>[F] +420 387 761 225</w:t>
                          </w:r>
                        </w:p>
                        <w:p w14:paraId="4288C410" w14:textId="77777777" w:rsidR="00B83DFF" w:rsidRPr="008D3A34" w:rsidRDefault="00B83DFF" w:rsidP="00B83DFF">
                          <w:pPr>
                            <w:spacing w:line="288" w:lineRule="auto"/>
                            <w:contextualSpacing/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  <w:lang w:val="en-US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6"/>
                              <w:sz w:val="12"/>
                              <w:szCs w:val="12"/>
                              <w:lang w:val="en-US"/>
                            </w:rPr>
                            <w:t>[E] info@cevak.cz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88C402" id="_x0000_s1029" type="#_x0000_t202" style="position:absolute;margin-left:76.1pt;margin-top:32.3pt;width:126.75pt;height:3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" filled="f" stroked="f">
              <v:textbox>
                <w:txbxContent>
                  <w:p w14:paraId="4288C40E" w14:textId="77777777" w:rsidR="00B83DFF" w:rsidRPr="008D3A34" w:rsidRDefault="00B83DFF" w:rsidP="00B83DFF">
                    <w:pPr>
                      <w:spacing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  <w:lang w:val="en-US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  <w:lang w:val="en-US"/>
                      </w:rPr>
                      <w:t>[</w:t>
                    </w: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</w:rPr>
                      <w:t>T</w:t>
                    </w: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  <w:lang w:val="en-US"/>
                      </w:rPr>
                      <w:t>] +420 387 761 911</w:t>
                    </w:r>
                  </w:p>
                  <w:p w14:paraId="4288C40F" w14:textId="77777777" w:rsidR="00B83DFF" w:rsidRPr="008D3A34" w:rsidRDefault="00B83DFF" w:rsidP="00B83DFF">
                    <w:pPr>
                      <w:spacing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  <w:lang w:val="en-US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  <w:lang w:val="en-US"/>
                      </w:rPr>
                      <w:t>[F] +420 387 761 225</w:t>
                    </w:r>
                  </w:p>
                  <w:p w14:paraId="4288C410" w14:textId="77777777" w:rsidR="00B83DFF" w:rsidRPr="008D3A34" w:rsidRDefault="00B83DFF" w:rsidP="00B83DFF">
                    <w:pPr>
                      <w:spacing w:line="288" w:lineRule="auto"/>
                      <w:contextualSpacing/>
                      <w:rPr>
                        <w:rFonts w:ascii="Verdana" w:hAnsi="Verdana"/>
                        <w:spacing w:val="6"/>
                        <w:sz w:val="12"/>
                        <w:szCs w:val="12"/>
                        <w:lang w:val="en-US"/>
                      </w:rPr>
                    </w:pPr>
                    <w:r w:rsidRPr="008D3A34">
                      <w:rPr>
                        <w:rFonts w:ascii="Verdana" w:hAnsi="Verdana"/>
                        <w:spacing w:val="6"/>
                        <w:sz w:val="12"/>
                        <w:szCs w:val="12"/>
                        <w:lang w:val="en-US"/>
                      </w:rPr>
                      <w:t>[E] info@cevak.cz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88C404" wp14:editId="4288C405">
              <wp:simplePos x="0" y="0"/>
              <wp:positionH relativeFrom="column">
                <wp:posOffset>892175</wp:posOffset>
              </wp:positionH>
              <wp:positionV relativeFrom="paragraph">
                <wp:posOffset>456882</wp:posOffset>
              </wp:positionV>
              <wp:extent cx="0" cy="302260"/>
              <wp:effectExtent l="0" t="0" r="19050" b="2159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0226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A4C5E6" id="Přímá spojnic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5pt,35.95pt" to="70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" strokecolor="#272727 [2749]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88C406" wp14:editId="4288C407">
              <wp:simplePos x="0" y="0"/>
              <wp:positionH relativeFrom="column">
                <wp:posOffset>-442595</wp:posOffset>
              </wp:positionH>
              <wp:positionV relativeFrom="paragraph">
                <wp:posOffset>410527</wp:posOffset>
              </wp:positionV>
              <wp:extent cx="1609725" cy="508635"/>
              <wp:effectExtent l="0" t="0" r="0" b="571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508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8C411" w14:textId="77777777" w:rsidR="00B83DFF" w:rsidRPr="008D3A34" w:rsidRDefault="00B83DFF" w:rsidP="00B83DFF">
                          <w:pPr>
                            <w:spacing w:before="100" w:beforeAutospacing="1" w:after="100" w:afterAutospacing="1" w:line="288" w:lineRule="auto"/>
                            <w:contextualSpacing/>
                            <w:rPr>
                              <w:rFonts w:ascii="Verdana" w:hAnsi="Verdana"/>
                              <w:spacing w:val="4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4"/>
                              <w:sz w:val="12"/>
                              <w:szCs w:val="12"/>
                            </w:rPr>
                            <w:t>ČEVAK, a.s.</w:t>
                          </w:r>
                        </w:p>
                        <w:p w14:paraId="4288C412" w14:textId="77777777" w:rsidR="00B83DFF" w:rsidRPr="008D3A34" w:rsidRDefault="00B83DFF" w:rsidP="00B83DFF">
                          <w:pPr>
                            <w:spacing w:before="100" w:beforeAutospacing="1" w:after="100" w:afterAutospacing="1" w:line="288" w:lineRule="auto"/>
                            <w:contextualSpacing/>
                            <w:rPr>
                              <w:rFonts w:ascii="Verdana" w:hAnsi="Verdana"/>
                              <w:spacing w:val="4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4"/>
                              <w:sz w:val="12"/>
                              <w:szCs w:val="12"/>
                            </w:rPr>
                            <w:t>Severní 8/2264</w:t>
                          </w:r>
                        </w:p>
                        <w:p w14:paraId="4288C413" w14:textId="77777777" w:rsidR="00B83DFF" w:rsidRPr="008D3A34" w:rsidRDefault="00B83DFF" w:rsidP="00B83DFF">
                          <w:pPr>
                            <w:spacing w:line="288" w:lineRule="auto"/>
                            <w:contextualSpacing/>
                            <w:rPr>
                              <w:rFonts w:ascii="Verdana" w:hAnsi="Verdana"/>
                              <w:spacing w:val="4"/>
                              <w:sz w:val="12"/>
                              <w:szCs w:val="12"/>
                            </w:rPr>
                          </w:pPr>
                          <w:r w:rsidRPr="008D3A34">
                            <w:rPr>
                              <w:rFonts w:ascii="Verdana" w:hAnsi="Verdana"/>
                              <w:spacing w:val="4"/>
                              <w:sz w:val="12"/>
                              <w:szCs w:val="12"/>
                            </w:rPr>
                            <w:t>370 10 České Budějovice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88C406" id="_x0000_s1030" type="#_x0000_t202" style="position:absolute;margin-left:-34.85pt;margin-top:32.3pt;width:126.75pt;height:4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" filled="f" stroked="f">
              <v:textbox>
                <w:txbxContent>
                  <w:p w14:paraId="4288C411" w14:textId="77777777" w:rsidR="00B83DFF" w:rsidRPr="008D3A34" w:rsidRDefault="00B83DFF" w:rsidP="00B83DFF">
                    <w:pPr>
                      <w:spacing w:before="100" w:beforeAutospacing="1" w:after="100" w:afterAutospacing="1" w:line="288" w:lineRule="auto"/>
                      <w:contextualSpacing/>
                      <w:rPr>
                        <w:rFonts w:ascii="Verdana" w:hAnsi="Verdana"/>
                        <w:spacing w:val="4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4"/>
                        <w:sz w:val="12"/>
                        <w:szCs w:val="12"/>
                      </w:rPr>
                      <w:t>ČEVAK, a.s.</w:t>
                    </w:r>
                  </w:p>
                  <w:p w14:paraId="4288C412" w14:textId="77777777" w:rsidR="00B83DFF" w:rsidRPr="008D3A34" w:rsidRDefault="00B83DFF" w:rsidP="00B83DFF">
                    <w:pPr>
                      <w:spacing w:before="100" w:beforeAutospacing="1" w:after="100" w:afterAutospacing="1" w:line="288" w:lineRule="auto"/>
                      <w:contextualSpacing/>
                      <w:rPr>
                        <w:rFonts w:ascii="Verdana" w:hAnsi="Verdana"/>
                        <w:spacing w:val="4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4"/>
                        <w:sz w:val="12"/>
                        <w:szCs w:val="12"/>
                      </w:rPr>
                      <w:t>Severní 8/2264</w:t>
                    </w:r>
                  </w:p>
                  <w:p w14:paraId="4288C413" w14:textId="77777777" w:rsidR="00B83DFF" w:rsidRPr="008D3A34" w:rsidRDefault="00B83DFF" w:rsidP="00B83DFF">
                    <w:pPr>
                      <w:spacing w:line="288" w:lineRule="auto"/>
                      <w:contextualSpacing/>
                      <w:rPr>
                        <w:rFonts w:ascii="Verdana" w:hAnsi="Verdana"/>
                        <w:spacing w:val="4"/>
                        <w:sz w:val="12"/>
                        <w:szCs w:val="12"/>
                      </w:rPr>
                    </w:pPr>
                    <w:r w:rsidRPr="008D3A34">
                      <w:rPr>
                        <w:rFonts w:ascii="Verdana" w:hAnsi="Verdana"/>
                        <w:spacing w:val="4"/>
                        <w:sz w:val="12"/>
                        <w:szCs w:val="12"/>
                      </w:rPr>
                      <w:t>370 10 České Budějovice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81721" w14:textId="77777777" w:rsidR="00D36E08" w:rsidRDefault="00D36E08">
      <w:r>
        <w:separator/>
      </w:r>
    </w:p>
  </w:footnote>
  <w:footnote w:type="continuationSeparator" w:id="0">
    <w:p w14:paraId="7A4B69BF" w14:textId="77777777" w:rsidR="00D36E08" w:rsidRDefault="00D36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8C3F4" w14:textId="77777777" w:rsidR="00B83DFF" w:rsidRDefault="00B83D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4288C3F6" wp14:editId="4288C3F7">
          <wp:simplePos x="0" y="0"/>
          <wp:positionH relativeFrom="page">
            <wp:posOffset>-1270</wp:posOffset>
          </wp:positionH>
          <wp:positionV relativeFrom="page">
            <wp:posOffset>2540</wp:posOffset>
          </wp:positionV>
          <wp:extent cx="7577455" cy="10720705"/>
          <wp:effectExtent l="0" t="0" r="4445" b="4445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pisní papír EAG_2010_novýý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C68">
      <w:tab/>
    </w:r>
    <w:r w:rsidR="00C06C6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53D48"/>
    <w:multiLevelType w:val="hybridMultilevel"/>
    <w:tmpl w:val="443C28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F12E66"/>
    <w:multiLevelType w:val="hybridMultilevel"/>
    <w:tmpl w:val="A440B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AB7ED4"/>
    <w:multiLevelType w:val="hybridMultilevel"/>
    <w:tmpl w:val="B6BCEB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100226"/>
    <w:multiLevelType w:val="hybridMultilevel"/>
    <w:tmpl w:val="234220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EF5223"/>
    <w:multiLevelType w:val="hybridMultilevel"/>
    <w:tmpl w:val="7A048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940B3"/>
    <w:multiLevelType w:val="hybridMultilevel"/>
    <w:tmpl w:val="C6ECED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A15305"/>
    <w:multiLevelType w:val="hybridMultilevel"/>
    <w:tmpl w:val="68D64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91"/>
    <w:rsid w:val="000045EF"/>
    <w:rsid w:val="0001191D"/>
    <w:rsid w:val="00016357"/>
    <w:rsid w:val="00022668"/>
    <w:rsid w:val="0002436D"/>
    <w:rsid w:val="0003238D"/>
    <w:rsid w:val="00041961"/>
    <w:rsid w:val="00041EC0"/>
    <w:rsid w:val="000420F1"/>
    <w:rsid w:val="00051225"/>
    <w:rsid w:val="00060602"/>
    <w:rsid w:val="00070BE8"/>
    <w:rsid w:val="000749D7"/>
    <w:rsid w:val="00074CD6"/>
    <w:rsid w:val="00075339"/>
    <w:rsid w:val="0008591F"/>
    <w:rsid w:val="0009053C"/>
    <w:rsid w:val="00093BC7"/>
    <w:rsid w:val="00093C60"/>
    <w:rsid w:val="000A31F2"/>
    <w:rsid w:val="000B103B"/>
    <w:rsid w:val="000B1D79"/>
    <w:rsid w:val="000B6302"/>
    <w:rsid w:val="000C4A80"/>
    <w:rsid w:val="000D1FFA"/>
    <w:rsid w:val="000D32CF"/>
    <w:rsid w:val="000D534F"/>
    <w:rsid w:val="000D7E31"/>
    <w:rsid w:val="000E2E1B"/>
    <w:rsid w:val="000E478E"/>
    <w:rsid w:val="000E55DF"/>
    <w:rsid w:val="00101A05"/>
    <w:rsid w:val="00105806"/>
    <w:rsid w:val="00110D80"/>
    <w:rsid w:val="001118AC"/>
    <w:rsid w:val="00124B6B"/>
    <w:rsid w:val="0012601E"/>
    <w:rsid w:val="00126E5F"/>
    <w:rsid w:val="0013502C"/>
    <w:rsid w:val="0014678C"/>
    <w:rsid w:val="00151990"/>
    <w:rsid w:val="0015208F"/>
    <w:rsid w:val="00155A1D"/>
    <w:rsid w:val="00173E89"/>
    <w:rsid w:val="00187C58"/>
    <w:rsid w:val="001B7732"/>
    <w:rsid w:val="001C6C5F"/>
    <w:rsid w:val="001D70CF"/>
    <w:rsid w:val="001E182B"/>
    <w:rsid w:val="001F0E2A"/>
    <w:rsid w:val="001F52E5"/>
    <w:rsid w:val="001F7F01"/>
    <w:rsid w:val="0021646E"/>
    <w:rsid w:val="002224F1"/>
    <w:rsid w:val="002225E8"/>
    <w:rsid w:val="0022627B"/>
    <w:rsid w:val="00240B4C"/>
    <w:rsid w:val="00241D10"/>
    <w:rsid w:val="00264D64"/>
    <w:rsid w:val="00266B5E"/>
    <w:rsid w:val="00274EB8"/>
    <w:rsid w:val="00275A71"/>
    <w:rsid w:val="00280623"/>
    <w:rsid w:val="00282DE3"/>
    <w:rsid w:val="002A11AD"/>
    <w:rsid w:val="002A6BAE"/>
    <w:rsid w:val="002C19AC"/>
    <w:rsid w:val="002C4D8E"/>
    <w:rsid w:val="002D0242"/>
    <w:rsid w:val="002D0DA1"/>
    <w:rsid w:val="0030427A"/>
    <w:rsid w:val="0031011F"/>
    <w:rsid w:val="00316006"/>
    <w:rsid w:val="00331981"/>
    <w:rsid w:val="00341AE6"/>
    <w:rsid w:val="0034417F"/>
    <w:rsid w:val="00351380"/>
    <w:rsid w:val="00373B4E"/>
    <w:rsid w:val="00375152"/>
    <w:rsid w:val="003918F2"/>
    <w:rsid w:val="00394E01"/>
    <w:rsid w:val="00397436"/>
    <w:rsid w:val="003B0915"/>
    <w:rsid w:val="003B295E"/>
    <w:rsid w:val="003B4486"/>
    <w:rsid w:val="003B537E"/>
    <w:rsid w:val="003B6384"/>
    <w:rsid w:val="003C73CD"/>
    <w:rsid w:val="003C7B33"/>
    <w:rsid w:val="003D7952"/>
    <w:rsid w:val="003E229F"/>
    <w:rsid w:val="003E620A"/>
    <w:rsid w:val="0042685B"/>
    <w:rsid w:val="00430D0D"/>
    <w:rsid w:val="00432D6E"/>
    <w:rsid w:val="0046272E"/>
    <w:rsid w:val="004670CF"/>
    <w:rsid w:val="0047401C"/>
    <w:rsid w:val="004756EE"/>
    <w:rsid w:val="0048472B"/>
    <w:rsid w:val="00492514"/>
    <w:rsid w:val="004A2FE6"/>
    <w:rsid w:val="004A449E"/>
    <w:rsid w:val="004A5804"/>
    <w:rsid w:val="004B7B19"/>
    <w:rsid w:val="004C47F2"/>
    <w:rsid w:val="004C70D6"/>
    <w:rsid w:val="004C74CD"/>
    <w:rsid w:val="004C7719"/>
    <w:rsid w:val="004D5D04"/>
    <w:rsid w:val="004D7E0B"/>
    <w:rsid w:val="004E0976"/>
    <w:rsid w:val="004E6A95"/>
    <w:rsid w:val="004E7A12"/>
    <w:rsid w:val="004F14C1"/>
    <w:rsid w:val="00501F78"/>
    <w:rsid w:val="005060C9"/>
    <w:rsid w:val="00506791"/>
    <w:rsid w:val="00523192"/>
    <w:rsid w:val="0052715C"/>
    <w:rsid w:val="0053511C"/>
    <w:rsid w:val="00540AA2"/>
    <w:rsid w:val="00546192"/>
    <w:rsid w:val="00565C97"/>
    <w:rsid w:val="005705BA"/>
    <w:rsid w:val="00575EB6"/>
    <w:rsid w:val="0058054E"/>
    <w:rsid w:val="00581C82"/>
    <w:rsid w:val="00582BCB"/>
    <w:rsid w:val="00584723"/>
    <w:rsid w:val="00586B36"/>
    <w:rsid w:val="005912B6"/>
    <w:rsid w:val="005979B9"/>
    <w:rsid w:val="005A02A2"/>
    <w:rsid w:val="005C270B"/>
    <w:rsid w:val="005C32D9"/>
    <w:rsid w:val="005D57DC"/>
    <w:rsid w:val="005D5958"/>
    <w:rsid w:val="005F2A1D"/>
    <w:rsid w:val="005F600C"/>
    <w:rsid w:val="006155DF"/>
    <w:rsid w:val="00621879"/>
    <w:rsid w:val="00621CEF"/>
    <w:rsid w:val="00630DEB"/>
    <w:rsid w:val="006318ED"/>
    <w:rsid w:val="00642FF7"/>
    <w:rsid w:val="00644119"/>
    <w:rsid w:val="00663317"/>
    <w:rsid w:val="00670CC0"/>
    <w:rsid w:val="006877EF"/>
    <w:rsid w:val="00696599"/>
    <w:rsid w:val="00697556"/>
    <w:rsid w:val="006A3C2C"/>
    <w:rsid w:val="006A7888"/>
    <w:rsid w:val="006B1373"/>
    <w:rsid w:val="006B4BDA"/>
    <w:rsid w:val="006B7FE7"/>
    <w:rsid w:val="006C1234"/>
    <w:rsid w:val="006D1D13"/>
    <w:rsid w:val="006E5E09"/>
    <w:rsid w:val="006E63AE"/>
    <w:rsid w:val="006F1276"/>
    <w:rsid w:val="006F1F58"/>
    <w:rsid w:val="0070291B"/>
    <w:rsid w:val="0070300B"/>
    <w:rsid w:val="00706ACE"/>
    <w:rsid w:val="00735913"/>
    <w:rsid w:val="00740C4F"/>
    <w:rsid w:val="00741475"/>
    <w:rsid w:val="00742FD3"/>
    <w:rsid w:val="007468BC"/>
    <w:rsid w:val="00750C55"/>
    <w:rsid w:val="007765C5"/>
    <w:rsid w:val="00781376"/>
    <w:rsid w:val="0078230D"/>
    <w:rsid w:val="007830B2"/>
    <w:rsid w:val="00783905"/>
    <w:rsid w:val="00795EE0"/>
    <w:rsid w:val="007A7CF6"/>
    <w:rsid w:val="007B697A"/>
    <w:rsid w:val="007B6BBA"/>
    <w:rsid w:val="007C2708"/>
    <w:rsid w:val="007E2624"/>
    <w:rsid w:val="007E5178"/>
    <w:rsid w:val="007F38B5"/>
    <w:rsid w:val="00805F5F"/>
    <w:rsid w:val="00821AC2"/>
    <w:rsid w:val="00824C42"/>
    <w:rsid w:val="0082784E"/>
    <w:rsid w:val="00832CE5"/>
    <w:rsid w:val="0084247B"/>
    <w:rsid w:val="00844B02"/>
    <w:rsid w:val="00853F8B"/>
    <w:rsid w:val="00864080"/>
    <w:rsid w:val="00864194"/>
    <w:rsid w:val="008969A0"/>
    <w:rsid w:val="008C6BA8"/>
    <w:rsid w:val="008D1509"/>
    <w:rsid w:val="008E5185"/>
    <w:rsid w:val="008E6D76"/>
    <w:rsid w:val="00903EEC"/>
    <w:rsid w:val="009128AF"/>
    <w:rsid w:val="009154F4"/>
    <w:rsid w:val="00916492"/>
    <w:rsid w:val="00917442"/>
    <w:rsid w:val="00917E1D"/>
    <w:rsid w:val="0092077A"/>
    <w:rsid w:val="00923845"/>
    <w:rsid w:val="009415EB"/>
    <w:rsid w:val="009462B4"/>
    <w:rsid w:val="00952B10"/>
    <w:rsid w:val="00964A52"/>
    <w:rsid w:val="009714AC"/>
    <w:rsid w:val="00971CFF"/>
    <w:rsid w:val="009941E1"/>
    <w:rsid w:val="0099561F"/>
    <w:rsid w:val="009B31B4"/>
    <w:rsid w:val="009C2FB5"/>
    <w:rsid w:val="009C4B5B"/>
    <w:rsid w:val="009C5BF8"/>
    <w:rsid w:val="009D0F93"/>
    <w:rsid w:val="009D61A5"/>
    <w:rsid w:val="009E2CEE"/>
    <w:rsid w:val="009E7832"/>
    <w:rsid w:val="009F6156"/>
    <w:rsid w:val="00A069C3"/>
    <w:rsid w:val="00A17ADF"/>
    <w:rsid w:val="00A308A4"/>
    <w:rsid w:val="00A37B51"/>
    <w:rsid w:val="00A43180"/>
    <w:rsid w:val="00A46BC4"/>
    <w:rsid w:val="00A47194"/>
    <w:rsid w:val="00A54DDA"/>
    <w:rsid w:val="00A61B1A"/>
    <w:rsid w:val="00A63A7C"/>
    <w:rsid w:val="00A851D9"/>
    <w:rsid w:val="00A92D40"/>
    <w:rsid w:val="00A94DAB"/>
    <w:rsid w:val="00AB207F"/>
    <w:rsid w:val="00AB38BF"/>
    <w:rsid w:val="00AB6085"/>
    <w:rsid w:val="00AD40EE"/>
    <w:rsid w:val="00AD70DA"/>
    <w:rsid w:val="00B0089B"/>
    <w:rsid w:val="00B012C3"/>
    <w:rsid w:val="00B101E7"/>
    <w:rsid w:val="00B16EB9"/>
    <w:rsid w:val="00B2436C"/>
    <w:rsid w:val="00B2505B"/>
    <w:rsid w:val="00B30CE3"/>
    <w:rsid w:val="00B45484"/>
    <w:rsid w:val="00B47CA1"/>
    <w:rsid w:val="00B51219"/>
    <w:rsid w:val="00B523FF"/>
    <w:rsid w:val="00B527BC"/>
    <w:rsid w:val="00B54AF6"/>
    <w:rsid w:val="00B636B5"/>
    <w:rsid w:val="00B73670"/>
    <w:rsid w:val="00B83DFF"/>
    <w:rsid w:val="00B86E91"/>
    <w:rsid w:val="00B90145"/>
    <w:rsid w:val="00B93938"/>
    <w:rsid w:val="00B95373"/>
    <w:rsid w:val="00B95E42"/>
    <w:rsid w:val="00B97790"/>
    <w:rsid w:val="00B977A1"/>
    <w:rsid w:val="00B97A08"/>
    <w:rsid w:val="00BA38D2"/>
    <w:rsid w:val="00BA4E06"/>
    <w:rsid w:val="00BB7B2A"/>
    <w:rsid w:val="00BF34D1"/>
    <w:rsid w:val="00C06C68"/>
    <w:rsid w:val="00C0715A"/>
    <w:rsid w:val="00C17F40"/>
    <w:rsid w:val="00C21A83"/>
    <w:rsid w:val="00C339A4"/>
    <w:rsid w:val="00C37133"/>
    <w:rsid w:val="00C42B74"/>
    <w:rsid w:val="00C6495D"/>
    <w:rsid w:val="00C83195"/>
    <w:rsid w:val="00C83904"/>
    <w:rsid w:val="00C847A5"/>
    <w:rsid w:val="00CA081C"/>
    <w:rsid w:val="00CA19CA"/>
    <w:rsid w:val="00CA5D02"/>
    <w:rsid w:val="00CB536C"/>
    <w:rsid w:val="00CB6EC3"/>
    <w:rsid w:val="00CB7445"/>
    <w:rsid w:val="00CD247A"/>
    <w:rsid w:val="00CD2F77"/>
    <w:rsid w:val="00CD6009"/>
    <w:rsid w:val="00CD7E2F"/>
    <w:rsid w:val="00CF003B"/>
    <w:rsid w:val="00CF03C2"/>
    <w:rsid w:val="00CF10E5"/>
    <w:rsid w:val="00CF262D"/>
    <w:rsid w:val="00D01046"/>
    <w:rsid w:val="00D0458C"/>
    <w:rsid w:val="00D35FC9"/>
    <w:rsid w:val="00D36E08"/>
    <w:rsid w:val="00D3733D"/>
    <w:rsid w:val="00D379A0"/>
    <w:rsid w:val="00D4417A"/>
    <w:rsid w:val="00D62544"/>
    <w:rsid w:val="00D62694"/>
    <w:rsid w:val="00D63C2B"/>
    <w:rsid w:val="00D73CFB"/>
    <w:rsid w:val="00D816BF"/>
    <w:rsid w:val="00D82D55"/>
    <w:rsid w:val="00D85CD5"/>
    <w:rsid w:val="00D87CA4"/>
    <w:rsid w:val="00D91E06"/>
    <w:rsid w:val="00D93A61"/>
    <w:rsid w:val="00DA6805"/>
    <w:rsid w:val="00DC3BFA"/>
    <w:rsid w:val="00DC4666"/>
    <w:rsid w:val="00DD3468"/>
    <w:rsid w:val="00DD3C6B"/>
    <w:rsid w:val="00DE033A"/>
    <w:rsid w:val="00DE1206"/>
    <w:rsid w:val="00DF1762"/>
    <w:rsid w:val="00DF1B92"/>
    <w:rsid w:val="00E1586F"/>
    <w:rsid w:val="00E35BF7"/>
    <w:rsid w:val="00E373D4"/>
    <w:rsid w:val="00E414A5"/>
    <w:rsid w:val="00E619A5"/>
    <w:rsid w:val="00E76959"/>
    <w:rsid w:val="00E772FF"/>
    <w:rsid w:val="00E81DE3"/>
    <w:rsid w:val="00E8356E"/>
    <w:rsid w:val="00E85199"/>
    <w:rsid w:val="00EA4732"/>
    <w:rsid w:val="00EC2AA2"/>
    <w:rsid w:val="00ED360F"/>
    <w:rsid w:val="00EE0B61"/>
    <w:rsid w:val="00EE79D5"/>
    <w:rsid w:val="00EF190C"/>
    <w:rsid w:val="00EF5894"/>
    <w:rsid w:val="00F141CE"/>
    <w:rsid w:val="00F32087"/>
    <w:rsid w:val="00F421EA"/>
    <w:rsid w:val="00F53684"/>
    <w:rsid w:val="00F53B09"/>
    <w:rsid w:val="00F60D13"/>
    <w:rsid w:val="00F633EE"/>
    <w:rsid w:val="00F90540"/>
    <w:rsid w:val="00F9137B"/>
    <w:rsid w:val="00F94F99"/>
    <w:rsid w:val="00FB2F73"/>
    <w:rsid w:val="00FD1699"/>
    <w:rsid w:val="00FD7CC1"/>
    <w:rsid w:val="00FE1EE0"/>
    <w:rsid w:val="00F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8C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5EF"/>
    <w:pPr>
      <w:ind w:right="425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241D10"/>
    <w:pPr>
      <w:keepNext/>
      <w:keepLines/>
      <w:spacing w:before="240" w:after="180" w:line="240" w:lineRule="atLeast"/>
      <w:ind w:right="0"/>
      <w:outlineLvl w:val="2"/>
    </w:pPr>
    <w:rPr>
      <w:b/>
      <w:kern w:val="2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ka">
    <w:name w:val="Hlavička"/>
    <w:basedOn w:val="Normln"/>
    <w:qFormat/>
    <w:rsid w:val="006F1276"/>
    <w:pPr>
      <w:ind w:left="2127" w:firstLine="709"/>
      <w:jc w:val="both"/>
    </w:pPr>
    <w:rPr>
      <w:rFonts w:ascii="Arial" w:hAnsi="Arial" w:cs="Arial"/>
      <w:b/>
      <w:sz w:val="16"/>
      <w:szCs w:val="16"/>
    </w:rPr>
  </w:style>
  <w:style w:type="paragraph" w:customStyle="1" w:styleId="Nadpisdopisu">
    <w:name w:val="Nadpis dopisu"/>
    <w:basedOn w:val="Normln"/>
    <w:qFormat/>
    <w:rsid w:val="006F1276"/>
    <w:rPr>
      <w:rFonts w:ascii="Arial" w:hAnsi="Arial" w:cs="Arial"/>
      <w:b/>
      <w:i/>
      <w:sz w:val="16"/>
      <w:szCs w:val="16"/>
      <w:u w:val="single"/>
    </w:rPr>
  </w:style>
  <w:style w:type="table" w:styleId="Mkatabulky">
    <w:name w:val="Table Grid"/>
    <w:basedOn w:val="Normlntabulka"/>
    <w:uiPriority w:val="59"/>
    <w:rsid w:val="000859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73CF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73CFB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3B638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384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locked/>
    <w:rsid w:val="00241D10"/>
    <w:rPr>
      <w:b/>
      <w:kern w:val="20"/>
      <w:lang w:val="cs-CZ" w:eastAsia="cs-CZ" w:bidi="ar-SA"/>
    </w:rPr>
  </w:style>
  <w:style w:type="paragraph" w:styleId="Textkomente">
    <w:name w:val="annotation text"/>
    <w:basedOn w:val="Normln"/>
    <w:link w:val="TextkomenteChar"/>
    <w:semiHidden/>
    <w:rsid w:val="00FE7FD3"/>
    <w:pPr>
      <w:ind w:right="0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Hypertextovodkaz">
    <w:name w:val="Hyperlink"/>
    <w:rsid w:val="00FE7FD3"/>
    <w:rPr>
      <w:color w:val="0000FF"/>
      <w:u w:val="single"/>
    </w:rPr>
  </w:style>
  <w:style w:type="paragraph" w:styleId="Normlnodsazen">
    <w:name w:val="Normal Indent"/>
    <w:basedOn w:val="Normln"/>
    <w:uiPriority w:val="99"/>
    <w:semiHidden/>
    <w:unhideWhenUsed/>
    <w:rsid w:val="003918F2"/>
    <w:pPr>
      <w:ind w:right="0"/>
    </w:pPr>
    <w:rPr>
      <w:rFonts w:ascii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077A"/>
    <w:pPr>
      <w:ind w:left="720"/>
      <w:contextualSpacing/>
    </w:pPr>
  </w:style>
  <w:style w:type="character" w:customStyle="1" w:styleId="TextkomenteChar">
    <w:name w:val="Text komentáře Char"/>
    <w:basedOn w:val="Standardnpsmoodstavce"/>
    <w:link w:val="Textkomente"/>
    <w:semiHidden/>
    <w:rsid w:val="004C74CD"/>
    <w:rPr>
      <w:rFonts w:ascii="Times New Roman" w:eastAsia="Times New Roman" w:hAnsi="Times New Roman"/>
    </w:rPr>
  </w:style>
  <w:style w:type="paragraph" w:customStyle="1" w:styleId="Default">
    <w:name w:val="Default"/>
    <w:rsid w:val="006A3C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5EF"/>
    <w:pPr>
      <w:ind w:right="425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241D10"/>
    <w:pPr>
      <w:keepNext/>
      <w:keepLines/>
      <w:spacing w:before="240" w:after="180" w:line="240" w:lineRule="atLeast"/>
      <w:ind w:right="0"/>
      <w:outlineLvl w:val="2"/>
    </w:pPr>
    <w:rPr>
      <w:b/>
      <w:kern w:val="2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ka">
    <w:name w:val="Hlavička"/>
    <w:basedOn w:val="Normln"/>
    <w:qFormat/>
    <w:rsid w:val="006F1276"/>
    <w:pPr>
      <w:ind w:left="2127" w:firstLine="709"/>
      <w:jc w:val="both"/>
    </w:pPr>
    <w:rPr>
      <w:rFonts w:ascii="Arial" w:hAnsi="Arial" w:cs="Arial"/>
      <w:b/>
      <w:sz w:val="16"/>
      <w:szCs w:val="16"/>
    </w:rPr>
  </w:style>
  <w:style w:type="paragraph" w:customStyle="1" w:styleId="Nadpisdopisu">
    <w:name w:val="Nadpis dopisu"/>
    <w:basedOn w:val="Normln"/>
    <w:qFormat/>
    <w:rsid w:val="006F1276"/>
    <w:rPr>
      <w:rFonts w:ascii="Arial" w:hAnsi="Arial" w:cs="Arial"/>
      <w:b/>
      <w:i/>
      <w:sz w:val="16"/>
      <w:szCs w:val="16"/>
      <w:u w:val="single"/>
    </w:rPr>
  </w:style>
  <w:style w:type="table" w:styleId="Mkatabulky">
    <w:name w:val="Table Grid"/>
    <w:basedOn w:val="Normlntabulka"/>
    <w:uiPriority w:val="59"/>
    <w:rsid w:val="000859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73CF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73CFB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3B638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384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locked/>
    <w:rsid w:val="00241D10"/>
    <w:rPr>
      <w:b/>
      <w:kern w:val="20"/>
      <w:lang w:val="cs-CZ" w:eastAsia="cs-CZ" w:bidi="ar-SA"/>
    </w:rPr>
  </w:style>
  <w:style w:type="paragraph" w:styleId="Textkomente">
    <w:name w:val="annotation text"/>
    <w:basedOn w:val="Normln"/>
    <w:link w:val="TextkomenteChar"/>
    <w:semiHidden/>
    <w:rsid w:val="00FE7FD3"/>
    <w:pPr>
      <w:ind w:right="0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Hypertextovodkaz">
    <w:name w:val="Hyperlink"/>
    <w:rsid w:val="00FE7FD3"/>
    <w:rPr>
      <w:color w:val="0000FF"/>
      <w:u w:val="single"/>
    </w:rPr>
  </w:style>
  <w:style w:type="paragraph" w:styleId="Normlnodsazen">
    <w:name w:val="Normal Indent"/>
    <w:basedOn w:val="Normln"/>
    <w:uiPriority w:val="99"/>
    <w:semiHidden/>
    <w:unhideWhenUsed/>
    <w:rsid w:val="003918F2"/>
    <w:pPr>
      <w:ind w:right="0"/>
    </w:pPr>
    <w:rPr>
      <w:rFonts w:ascii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077A"/>
    <w:pPr>
      <w:ind w:left="720"/>
      <w:contextualSpacing/>
    </w:pPr>
  </w:style>
  <w:style w:type="character" w:customStyle="1" w:styleId="TextkomenteChar">
    <w:name w:val="Text komentáře Char"/>
    <w:basedOn w:val="Standardnpsmoodstavce"/>
    <w:link w:val="Textkomente"/>
    <w:semiHidden/>
    <w:rsid w:val="004C74CD"/>
    <w:rPr>
      <w:rFonts w:ascii="Times New Roman" w:eastAsia="Times New Roman" w:hAnsi="Times New Roman"/>
    </w:rPr>
  </w:style>
  <w:style w:type="paragraph" w:customStyle="1" w:styleId="Default">
    <w:name w:val="Default"/>
    <w:rsid w:val="006A3C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vaclav.sobr@ceva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ADStudio\Vyjadrovaci_portal\TemplateWORD\2_ZakresSiti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A26C3F097A994088C635C9F6A160F9" ma:contentTypeVersion="6" ma:contentTypeDescription="Vytvoří nový dokument" ma:contentTypeScope="" ma:versionID="1e6d537fb97a4a8e5d38bc0996bd0cf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1ec7bb1aa9addafed033d1166e8be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6C7E-C7A8-4F8A-B692-4891CDB9475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01E35B-39F0-4BCB-9522-18178A0CF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8EC4C-395C-4187-A8C7-5E663D015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FC1F29-74A2-4A59-ACDC-F79C233C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2_ZakresSiti</Template>
  <TotalTime>0</TotalTime>
  <Pages>2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Č</vt:lpstr>
    </vt:vector>
  </TitlesOfParts>
  <Company>UTILITIES SYSTEMS a.s.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Č</dc:title>
  <dc:creator>Kroupa Tomáš</dc:creator>
  <cp:lastModifiedBy>Martina Bublíková</cp:lastModifiedBy>
  <cp:revision>2</cp:revision>
  <cp:lastPrinted>2026-02-05T15:12:00Z</cp:lastPrinted>
  <dcterms:created xsi:type="dcterms:W3CDTF">2026-08-24T06:39:00Z</dcterms:created>
  <dcterms:modified xsi:type="dcterms:W3CDTF">2026-08-24T06:39:00Z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0x01010057A26C3F097A994088C635C9F6A160F9</vt:lpwstr>
  </property>
</Properties>
</file>